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7E9" w:rsidRDefault="006D55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SZITAKÖTŐ SEGÉDANYAG 40. szám Jámborné Balog Tünde:  MADÁRKONCERT</w:t>
      </w:r>
    </w:p>
    <w:p w:rsidR="005F67E9" w:rsidRDefault="006D5531">
      <w:pPr>
        <w:pStyle w:val="Listaszerbekezds"/>
        <w:numPr>
          <w:ilvl w:val="0"/>
          <w:numId w:val="1"/>
        </w:numPr>
      </w:pPr>
      <w:r>
        <w:rPr>
          <w:rFonts w:ascii="Arial" w:hAnsi="Arial" w:cs="Arial"/>
          <w:b/>
          <w:sz w:val="24"/>
          <w:szCs w:val="24"/>
        </w:rPr>
        <w:t xml:space="preserve">Wortgitter </w:t>
      </w:r>
      <w:r>
        <w:rPr>
          <w:rFonts w:ascii="Arial" w:hAnsi="Arial" w:cs="Arial"/>
          <w:sz w:val="24"/>
          <w:szCs w:val="24"/>
        </w:rPr>
        <w:t xml:space="preserve">Hier sind 12 Vögelnamen in verschiedenen Richtungen </w:t>
      </w:r>
      <w:r>
        <w:rPr>
          <w:rFonts w:ascii="Cambria Math" w:hAnsi="Cambria Math" w:cs="Cambria Math"/>
          <w:sz w:val="24"/>
          <w:szCs w:val="24"/>
        </w:rPr>
        <w:t>↖↗↘↙</w:t>
      </w:r>
      <w:r>
        <w:rPr>
          <w:rFonts w:ascii="Arial" w:hAnsi="Arial" w:cs="Arial"/>
          <w:sz w:val="24"/>
          <w:szCs w:val="24"/>
        </w:rPr>
        <w:t xml:space="preserve">←↑→↓ versteckt. Sucht sie im Wortgitter. Ihr könnt </w:t>
      </w:r>
      <w:r>
        <w:rPr>
          <w:rFonts w:ascii="Arial" w:hAnsi="Arial" w:cs="Arial"/>
          <w:sz w:val="24"/>
          <w:szCs w:val="24"/>
        </w:rPr>
        <w:t xml:space="preserve">über sie auch im Text lesen. Sucht bitte sie und schreibt ihre Namen mit dem richtigen Artikel und mit ungarischen Bedeutungen auf die Linie. Viel Spaß!  </w:t>
      </w:r>
    </w:p>
    <w:tbl>
      <w:tblPr>
        <w:tblW w:w="466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1"/>
        <w:gridCol w:w="585"/>
        <w:gridCol w:w="422"/>
        <w:gridCol w:w="428"/>
        <w:gridCol w:w="422"/>
        <w:gridCol w:w="432"/>
        <w:gridCol w:w="501"/>
        <w:gridCol w:w="501"/>
        <w:gridCol w:w="490"/>
        <w:gridCol w:w="428"/>
        <w:gridCol w:w="490"/>
        <w:gridCol w:w="501"/>
      </w:tblGrid>
      <w:tr w:rsidR="005F67E9">
        <w:tblPrEx>
          <w:tblCellMar>
            <w:top w:w="0" w:type="dxa"/>
            <w:bottom w:w="0" w:type="dxa"/>
          </w:tblCellMar>
        </w:tblPrEx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Ö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Z</w:t>
            </w:r>
          </w:p>
        </w:tc>
      </w:tr>
      <w:tr w:rsidR="005F67E9">
        <w:tblPrEx>
          <w:tblCellMar>
            <w:top w:w="0" w:type="dxa"/>
            <w:bottom w:w="0" w:type="dxa"/>
          </w:tblCellMar>
        </w:tblPrEx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X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Q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</w:tr>
      <w:tr w:rsidR="005F67E9">
        <w:tblPrEx>
          <w:tblCellMar>
            <w:top w:w="0" w:type="dxa"/>
            <w:bottom w:w="0" w:type="dxa"/>
          </w:tblCellMar>
        </w:tblPrEx>
        <w:trPr>
          <w:trHeight w:val="73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Z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Ö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</w:t>
            </w:r>
          </w:p>
        </w:tc>
      </w:tr>
      <w:tr w:rsidR="005F67E9">
        <w:tblPrEx>
          <w:tblCellMar>
            <w:top w:w="0" w:type="dxa"/>
            <w:bottom w:w="0" w:type="dxa"/>
          </w:tblCellMar>
        </w:tblPrEx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</w:t>
            </w:r>
          </w:p>
        </w:tc>
      </w:tr>
      <w:tr w:rsidR="005F67E9">
        <w:tblPrEx>
          <w:tblCellMar>
            <w:top w:w="0" w:type="dxa"/>
            <w:bottom w:w="0" w:type="dxa"/>
          </w:tblCellMar>
        </w:tblPrEx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N5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Q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X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</w:t>
            </w:r>
          </w:p>
        </w:tc>
      </w:tr>
      <w:tr w:rsidR="005F67E9">
        <w:tblPrEx>
          <w:tblCellMar>
            <w:top w:w="0" w:type="dxa"/>
            <w:bottom w:w="0" w:type="dxa"/>
          </w:tblCellMar>
        </w:tblPrEx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Ü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</w:t>
            </w:r>
          </w:p>
        </w:tc>
      </w:tr>
      <w:tr w:rsidR="005F67E9">
        <w:tblPrEx>
          <w:tblCellMar>
            <w:top w:w="0" w:type="dxa"/>
            <w:bottom w:w="0" w:type="dxa"/>
          </w:tblCellMar>
        </w:tblPrEx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X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Ü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Q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</w:tr>
      <w:tr w:rsidR="005F67E9">
        <w:tblPrEx>
          <w:tblCellMar>
            <w:top w:w="0" w:type="dxa"/>
            <w:bottom w:w="0" w:type="dxa"/>
          </w:tblCellMar>
        </w:tblPrEx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</w:tr>
      <w:tr w:rsidR="005F67E9">
        <w:tblPrEx>
          <w:tblCellMar>
            <w:top w:w="0" w:type="dxa"/>
            <w:bottom w:w="0" w:type="dxa"/>
          </w:tblCellMar>
        </w:tblPrEx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</w:t>
            </w:r>
          </w:p>
        </w:tc>
      </w:tr>
      <w:tr w:rsidR="005F67E9">
        <w:tblPrEx>
          <w:tblCellMar>
            <w:top w:w="0" w:type="dxa"/>
            <w:bottom w:w="0" w:type="dxa"/>
          </w:tblCellMar>
        </w:tblPrEx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</w:t>
            </w:r>
          </w:p>
        </w:tc>
      </w:tr>
      <w:tr w:rsidR="005F67E9">
        <w:tblPrEx>
          <w:tblCellMar>
            <w:top w:w="0" w:type="dxa"/>
            <w:bottom w:w="0" w:type="dxa"/>
          </w:tblCellMar>
        </w:tblPrEx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</w:pPr>
            <w:r>
              <w:rPr>
                <w:rFonts w:cs="Calibri"/>
                <w:sz w:val="32"/>
                <w:szCs w:val="32"/>
              </w:rPr>
              <w:t>Ӓ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</w:t>
            </w:r>
          </w:p>
        </w:tc>
      </w:tr>
      <w:tr w:rsidR="005F67E9">
        <w:tblPrEx>
          <w:tblCellMar>
            <w:top w:w="0" w:type="dxa"/>
            <w:bottom w:w="0" w:type="dxa"/>
          </w:tblCellMar>
        </w:tblPrEx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</w:t>
            </w:r>
          </w:p>
        </w:tc>
      </w:tr>
    </w:tbl>
    <w:p w:rsidR="005F67E9" w:rsidRDefault="005F67E9"/>
    <w:p w:rsidR="005F67E9" w:rsidRDefault="006D5531">
      <w:r>
        <w:t xml:space="preserve">                   </w:t>
      </w:r>
      <w:r>
        <w:rPr>
          <w:rFonts w:ascii="Arial" w:hAnsi="Arial" w:cs="Arial"/>
          <w:b/>
          <w:sz w:val="24"/>
          <w:szCs w:val="24"/>
        </w:rPr>
        <w:t xml:space="preserve">DEUTSCH            </w:t>
      </w:r>
      <w:r>
        <w:rPr>
          <w:rFonts w:ascii="Arial" w:hAnsi="Arial" w:cs="Arial"/>
          <w:b/>
          <w:sz w:val="24"/>
          <w:szCs w:val="24"/>
        </w:rPr>
        <w:t xml:space="preserve">                                                  UNGARISCH</w:t>
      </w:r>
    </w:p>
    <w:p w:rsidR="005F67E9" w:rsidRDefault="006D5531">
      <w:r>
        <w:t>1._______________________________                                         _______________________</w:t>
      </w:r>
    </w:p>
    <w:p w:rsidR="005F67E9" w:rsidRDefault="006D5531">
      <w:r>
        <w:t>2._______________________________                                         _______________________</w:t>
      </w:r>
    </w:p>
    <w:p w:rsidR="005F67E9" w:rsidRDefault="006D5531">
      <w:r>
        <w:t>3._______________________________                                         _______________________</w:t>
      </w:r>
    </w:p>
    <w:p w:rsidR="005F67E9" w:rsidRDefault="006D5531">
      <w:r>
        <w:t>4._______________________________                                         _______________________</w:t>
      </w:r>
    </w:p>
    <w:p w:rsidR="005F67E9" w:rsidRDefault="006D5531">
      <w:r>
        <w:t xml:space="preserve">5._______________________________ </w:t>
      </w:r>
      <w:r>
        <w:t xml:space="preserve">                                        _______________________</w:t>
      </w:r>
    </w:p>
    <w:p w:rsidR="005F67E9" w:rsidRDefault="006D5531">
      <w:r>
        <w:t>6._______________________________                                         _______________________</w:t>
      </w:r>
    </w:p>
    <w:p w:rsidR="005F67E9" w:rsidRDefault="006D5531">
      <w:r>
        <w:t>7._______________________________                                         ____________________</w:t>
      </w:r>
      <w:r>
        <w:t xml:space="preserve">___ </w:t>
      </w:r>
    </w:p>
    <w:p w:rsidR="005F67E9" w:rsidRDefault="006D5531">
      <w:r>
        <w:t>8._______________________________                                         _______________________</w:t>
      </w:r>
    </w:p>
    <w:p w:rsidR="005F67E9" w:rsidRDefault="006D5531">
      <w:r>
        <w:t>9._______________________________                                         _______________________</w:t>
      </w:r>
    </w:p>
    <w:p w:rsidR="005F67E9" w:rsidRDefault="006D5531">
      <w:r>
        <w:t xml:space="preserve">10._______________________________                     </w:t>
      </w:r>
      <w:r>
        <w:t xml:space="preserve">                    _______________________</w:t>
      </w:r>
    </w:p>
    <w:p w:rsidR="005F67E9" w:rsidRDefault="006D5531">
      <w:r>
        <w:t>11._______________________________                                         _______________________</w:t>
      </w:r>
    </w:p>
    <w:p w:rsidR="005F67E9" w:rsidRDefault="006D5531">
      <w:r>
        <w:t>12._______________________________                                         _______________________</w:t>
      </w:r>
    </w:p>
    <w:p w:rsidR="005F67E9" w:rsidRDefault="006D553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2. Wie heißen </w:t>
      </w:r>
      <w:r>
        <w:rPr>
          <w:rFonts w:ascii="Arial" w:hAnsi="Arial" w:cs="Arial"/>
          <w:b/>
          <w:sz w:val="24"/>
          <w:szCs w:val="24"/>
        </w:rPr>
        <w:t>diese Vögel?</w:t>
      </w:r>
    </w:p>
    <w:p w:rsidR="005F67E9" w:rsidRDefault="005F67E9"/>
    <w:p w:rsidR="005F67E9" w:rsidRDefault="006D5531">
      <w:pPr>
        <w:ind w:right="-233" w:hanging="284"/>
      </w:pPr>
      <w:r>
        <w:t xml:space="preserve"> </w:t>
      </w:r>
      <w:r>
        <w:rPr>
          <w:noProof/>
        </w:rPr>
        <w:drawing>
          <wp:inline distT="0" distB="0" distL="0" distR="0">
            <wp:extent cx="2496851" cy="2068473"/>
            <wp:effectExtent l="0" t="0" r="0" b="7977"/>
            <wp:docPr id="1" name="Ké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6851" cy="206847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>
            <wp:extent cx="2913881" cy="2087218"/>
            <wp:effectExtent l="0" t="0" r="769" b="8282"/>
            <wp:docPr id="2" name="Kép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3881" cy="208721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5F67E9" w:rsidRDefault="006D5531">
      <w:pPr>
        <w:ind w:right="-233" w:hanging="284"/>
      </w:pPr>
      <w:r>
        <w:t>____________________________________               _________________________________________</w:t>
      </w:r>
    </w:p>
    <w:p w:rsidR="005F67E9" w:rsidRDefault="005F67E9">
      <w:pPr>
        <w:ind w:right="-233" w:hanging="284"/>
      </w:pPr>
    </w:p>
    <w:p w:rsidR="005F67E9" w:rsidRDefault="006D5531">
      <w:pPr>
        <w:ind w:right="-233" w:hanging="284"/>
      </w:pPr>
      <w:r>
        <w:t xml:space="preserve">  </w:t>
      </w:r>
      <w:r>
        <w:rPr>
          <w:noProof/>
        </w:rPr>
        <w:drawing>
          <wp:inline distT="0" distB="0" distL="0" distR="0">
            <wp:extent cx="2543705" cy="2055434"/>
            <wp:effectExtent l="0" t="0" r="8995" b="1966"/>
            <wp:docPr id="3" name="Kép 13" descr="Képtalálat a következőre: „bagoly”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10799991" flipV="1">
                      <a:off x="0" y="0"/>
                      <a:ext cx="2543705" cy="205543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drawing>
          <wp:inline distT="0" distB="0" distL="0" distR="0">
            <wp:extent cx="2912080" cy="2045558"/>
            <wp:effectExtent l="0" t="0" r="2570" b="0"/>
            <wp:docPr id="4" name="Kép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12080" cy="20455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F67E9" w:rsidRDefault="006D5531">
      <w:pPr>
        <w:ind w:right="-233" w:hanging="284"/>
      </w:pPr>
      <w:r>
        <w:t xml:space="preserve">  ____________________________________              _________________________________________</w:t>
      </w:r>
    </w:p>
    <w:p w:rsidR="005F67E9" w:rsidRDefault="005F67E9">
      <w:pPr>
        <w:ind w:right="-233" w:hanging="284"/>
      </w:pPr>
    </w:p>
    <w:p w:rsidR="005F67E9" w:rsidRDefault="006D5531">
      <w:pPr>
        <w:ind w:right="-233" w:hanging="284"/>
      </w:pPr>
      <w:r>
        <w:t>-</w:t>
      </w:r>
      <w:r>
        <w:rPr>
          <w:noProof/>
        </w:rPr>
        <w:drawing>
          <wp:inline distT="0" distB="0" distL="0" distR="0">
            <wp:extent cx="2547024" cy="1845359"/>
            <wp:effectExtent l="0" t="0" r="5676" b="2491"/>
            <wp:docPr id="5" name="Kép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7024" cy="18453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t xml:space="preserve">  </w:t>
      </w:r>
      <w:r>
        <w:rPr>
          <w:noProof/>
        </w:rPr>
        <w:drawing>
          <wp:inline distT="0" distB="0" distL="0" distR="0">
            <wp:extent cx="2905963" cy="1788776"/>
            <wp:effectExtent l="0" t="0" r="8687" b="1924"/>
            <wp:docPr id="6" name="Kép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05963" cy="17887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F67E9" w:rsidRDefault="006D5531">
      <w:pPr>
        <w:ind w:right="-233" w:hanging="284"/>
      </w:pPr>
      <w:r>
        <w:t xml:space="preserve"> ____________________________________            _________________________________________</w:t>
      </w:r>
    </w:p>
    <w:p w:rsidR="005F67E9" w:rsidRDefault="006D5531"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2783579" cy="2066635"/>
            <wp:effectExtent l="0" t="0" r="0" b="0"/>
            <wp:docPr id="7" name="Kép 9" descr="Képtalálat a következőre: „darumadár”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3579" cy="206663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>
            <wp:extent cx="2551084" cy="2055479"/>
            <wp:effectExtent l="0" t="0" r="1616" b="1921"/>
            <wp:docPr id="8" name="Kép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51084" cy="20554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F67E9" w:rsidRDefault="006D5531">
      <w:r>
        <w:t>________________________________________            ____________________________________</w:t>
      </w:r>
    </w:p>
    <w:p w:rsidR="005F67E9" w:rsidRDefault="005F67E9"/>
    <w:p w:rsidR="005F67E9" w:rsidRDefault="006D5531">
      <w:r>
        <w:t xml:space="preserve"> </w:t>
      </w:r>
      <w:r>
        <w:rPr>
          <w:noProof/>
        </w:rPr>
        <w:drawing>
          <wp:inline distT="0" distB="0" distL="0" distR="0">
            <wp:extent cx="2754501" cy="2060984"/>
            <wp:effectExtent l="0" t="0" r="7749" b="0"/>
            <wp:docPr id="9" name="Kép 12" descr="Képtalálat a következőre: „pacsirta madár”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4501" cy="206098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>
            <wp:extent cx="2574081" cy="2085810"/>
            <wp:effectExtent l="0" t="0" r="0" b="0"/>
            <wp:docPr id="10" name="Kép 14" descr="Képtalálat a következőre: „házi veréb”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4081" cy="20858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F67E9" w:rsidRDefault="006D5531">
      <w:r>
        <w:t>_______________________________________</w:t>
      </w:r>
      <w:r>
        <w:t xml:space="preserve">           _____________________________________</w:t>
      </w:r>
    </w:p>
    <w:p w:rsidR="005F67E9" w:rsidRDefault="005F67E9"/>
    <w:p w:rsidR="005F67E9" w:rsidRDefault="006D5531">
      <w:r>
        <w:rPr>
          <w:noProof/>
        </w:rPr>
        <w:drawing>
          <wp:inline distT="0" distB="0" distL="0" distR="0">
            <wp:extent cx="2782299" cy="1933343"/>
            <wp:effectExtent l="0" t="0" r="0" b="0"/>
            <wp:docPr id="11" name="Kép 16" descr="Képtalálat a következőre: „kakukk”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2299" cy="19333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>
            <wp:extent cx="2674830" cy="1904932"/>
            <wp:effectExtent l="0" t="0" r="0" b="68"/>
            <wp:docPr id="12" name="Kép 15" descr="A varjú dal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4830" cy="19049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F67E9" w:rsidRDefault="006D5531">
      <w:r>
        <w:t>________________________________________          ______________________________________</w:t>
      </w:r>
    </w:p>
    <w:p w:rsidR="005F67E9" w:rsidRDefault="005F67E9"/>
    <w:p w:rsidR="005F67E9" w:rsidRDefault="006D553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LÖSUNGEN</w:t>
      </w:r>
    </w:p>
    <w:p w:rsidR="005F67E9" w:rsidRDefault="006D5531">
      <w:pPr>
        <w:pStyle w:val="Listaszerbekezds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WORTGITTER</w:t>
      </w:r>
    </w:p>
    <w:tbl>
      <w:tblPr>
        <w:tblW w:w="466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6"/>
        <w:gridCol w:w="476"/>
        <w:gridCol w:w="476"/>
        <w:gridCol w:w="497"/>
        <w:gridCol w:w="476"/>
        <w:gridCol w:w="497"/>
        <w:gridCol w:w="556"/>
        <w:gridCol w:w="556"/>
        <w:gridCol w:w="516"/>
        <w:gridCol w:w="497"/>
        <w:gridCol w:w="516"/>
        <w:gridCol w:w="556"/>
      </w:tblGrid>
      <w:tr w:rsidR="005F67E9">
        <w:tblPrEx>
          <w:tblCellMar>
            <w:top w:w="0" w:type="dxa"/>
            <w:bottom w:w="0" w:type="dxa"/>
          </w:tblCellMar>
        </w:tblPrEx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Ö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P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L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E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S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S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O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R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D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K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J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Z</w:t>
            </w:r>
          </w:p>
        </w:tc>
      </w:tr>
      <w:tr w:rsidR="005F67E9">
        <w:tblPrEx>
          <w:tblCellMar>
            <w:top w:w="0" w:type="dxa"/>
            <w:bottom w:w="0" w:type="dxa"/>
          </w:tblCellMar>
        </w:tblPrEx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X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N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A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P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U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Q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L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Y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V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C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M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A</w:t>
            </w:r>
          </w:p>
        </w:tc>
      </w:tr>
      <w:tr w:rsidR="005F67E9">
        <w:tblPrEx>
          <w:tblCellMar>
            <w:top w:w="0" w:type="dxa"/>
            <w:bottom w:w="0" w:type="dxa"/>
          </w:tblCellMar>
        </w:tblPrEx>
        <w:trPr>
          <w:trHeight w:val="73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S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P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A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T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Z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L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G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J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I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U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Ö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G</w:t>
            </w:r>
          </w:p>
        </w:tc>
      </w:tr>
      <w:tr w:rsidR="005F67E9">
        <w:tblPrEx>
          <w:tblCellMar>
            <w:top w:w="0" w:type="dxa"/>
            <w:bottom w:w="0" w:type="dxa"/>
          </w:tblCellMar>
        </w:tblPrEx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S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E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U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C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B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O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E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I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M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C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H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O</w:t>
            </w:r>
          </w:p>
        </w:tc>
      </w:tr>
      <w:tr w:rsidR="005F67E9">
        <w:tblPrEx>
          <w:tblCellMar>
            <w:top w:w="0" w:type="dxa"/>
            <w:bottom w:w="0" w:type="dxa"/>
          </w:tblCellMar>
        </w:tblPrEx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W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N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Y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H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H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P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Q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A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X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K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C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</w:t>
            </w:r>
          </w:p>
        </w:tc>
      </w:tr>
      <w:tr w:rsidR="005F67E9">
        <w:tblPrEx>
          <w:tblCellMar>
            <w:top w:w="0" w:type="dxa"/>
            <w:bottom w:w="0" w:type="dxa"/>
          </w:tblCellMar>
        </w:tblPrEx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Ü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K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A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C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U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T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C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L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O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U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I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W</w:t>
            </w:r>
          </w:p>
        </w:tc>
      </w:tr>
      <w:tr w:rsidR="005F67E9">
        <w:tblPrEx>
          <w:tblCellMar>
            <w:top w:w="0" w:type="dxa"/>
            <w:bottom w:w="0" w:type="dxa"/>
          </w:tblCellMar>
        </w:tblPrEx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X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R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E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G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D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Ü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I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Q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A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K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N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A</w:t>
            </w:r>
          </w:p>
        </w:tc>
      </w:tr>
      <w:tr w:rsidR="005F67E9">
        <w:tblPrEx>
          <w:tblCellMar>
            <w:top w:w="0" w:type="dxa"/>
            <w:bottom w:w="0" w:type="dxa"/>
          </w:tblCellMar>
        </w:tblPrEx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K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A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H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R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D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K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F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G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R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A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C</w:t>
            </w:r>
          </w:p>
        </w:tc>
      </w:tr>
      <w:tr w:rsidR="005F67E9">
        <w:tblPrEx>
          <w:tblCellMar>
            <w:top w:w="0" w:type="dxa"/>
            <w:bottom w:w="0" w:type="dxa"/>
          </w:tblCellMar>
        </w:tblPrEx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A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N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C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V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I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L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W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I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A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O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R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H</w:t>
            </w:r>
          </w:p>
        </w:tc>
      </w:tr>
      <w:tr w:rsidR="005F67E9">
        <w:tblPrEx>
          <w:tblCellMar>
            <w:top w:w="0" w:type="dxa"/>
            <w:bottom w:w="0" w:type="dxa"/>
          </w:tblCellMar>
        </w:tblPrEx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H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I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R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O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T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S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I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A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D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L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K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T</w:t>
            </w:r>
          </w:p>
        </w:tc>
      </w:tr>
      <w:tr w:rsidR="005F67E9">
        <w:tblPrEx>
          <w:tblCellMar>
            <w:top w:w="0" w:type="dxa"/>
            <w:bottom w:w="0" w:type="dxa"/>
          </w:tblCellMar>
        </w:tblPrEx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E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C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E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H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Ӓ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R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K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W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O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P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L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E</w:t>
            </w:r>
          </w:p>
        </w:tc>
      </w:tr>
      <w:tr w:rsidR="005F67E9">
        <w:tblPrEx>
          <w:tblCellMar>
            <w:top w:w="0" w:type="dxa"/>
            <w:bottom w:w="0" w:type="dxa"/>
          </w:tblCellMar>
        </w:tblPrEx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V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H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L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S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C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H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W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A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L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B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E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7E9" w:rsidRDefault="006D5531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L</w:t>
            </w:r>
          </w:p>
        </w:tc>
      </w:tr>
    </w:tbl>
    <w:p w:rsidR="005F67E9" w:rsidRDefault="005F67E9">
      <w:pPr>
        <w:rPr>
          <w:rFonts w:ascii="Arial" w:hAnsi="Arial" w:cs="Arial"/>
        </w:rPr>
      </w:pPr>
    </w:p>
    <w:p w:rsidR="005F67E9" w:rsidRDefault="006D5531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DEUTSCH </w:t>
      </w:r>
      <w:r>
        <w:rPr>
          <w:rFonts w:ascii="Arial" w:hAnsi="Arial" w:cs="Arial"/>
        </w:rPr>
        <w:t xml:space="preserve">                                                                                       UNGARISCH</w:t>
      </w:r>
    </w:p>
    <w:p w:rsidR="005F67E9" w:rsidRDefault="006D5531">
      <w:pPr>
        <w:rPr>
          <w:rFonts w:ascii="Arial" w:hAnsi="Arial" w:cs="Arial"/>
        </w:rPr>
      </w:pPr>
      <w:r>
        <w:rPr>
          <w:rFonts w:ascii="Arial" w:hAnsi="Arial" w:cs="Arial"/>
        </w:rPr>
        <w:t>1. der Spatz                                                                                                           veréb</w:t>
      </w:r>
    </w:p>
    <w:p w:rsidR="005F67E9" w:rsidRDefault="006D5531">
      <w:pPr>
        <w:rPr>
          <w:rFonts w:ascii="Arial" w:hAnsi="Arial" w:cs="Arial"/>
        </w:rPr>
      </w:pPr>
      <w:r>
        <w:rPr>
          <w:rFonts w:ascii="Arial" w:hAnsi="Arial" w:cs="Arial"/>
        </w:rPr>
        <w:t xml:space="preserve">2. der Kuckuck                    </w:t>
      </w:r>
      <w:r>
        <w:rPr>
          <w:rFonts w:ascii="Arial" w:hAnsi="Arial" w:cs="Arial"/>
        </w:rPr>
        <w:t xml:space="preserve">                                                                                   kakukk</w:t>
      </w:r>
    </w:p>
    <w:p w:rsidR="005F67E9" w:rsidRDefault="006D5531">
      <w:pPr>
        <w:rPr>
          <w:rFonts w:ascii="Arial" w:hAnsi="Arial" w:cs="Arial"/>
        </w:rPr>
      </w:pPr>
      <w:r>
        <w:rPr>
          <w:rFonts w:ascii="Arial" w:hAnsi="Arial" w:cs="Arial"/>
        </w:rPr>
        <w:t>3. der Storch                                                                                                          gólya</w:t>
      </w:r>
    </w:p>
    <w:p w:rsidR="005F67E9" w:rsidRDefault="006D5531">
      <w:pPr>
        <w:rPr>
          <w:rFonts w:ascii="Arial" w:hAnsi="Arial" w:cs="Arial"/>
        </w:rPr>
      </w:pPr>
      <w:r>
        <w:rPr>
          <w:rFonts w:ascii="Arial" w:hAnsi="Arial" w:cs="Arial"/>
        </w:rPr>
        <w:t xml:space="preserve">4. der Kranich                           </w:t>
      </w:r>
      <w:r>
        <w:rPr>
          <w:rFonts w:ascii="Arial" w:hAnsi="Arial" w:cs="Arial"/>
        </w:rPr>
        <w:t xml:space="preserve">                                                                             daru</w:t>
      </w:r>
    </w:p>
    <w:p w:rsidR="005F67E9" w:rsidRDefault="006D5531">
      <w:pPr>
        <w:rPr>
          <w:rFonts w:ascii="Arial" w:hAnsi="Arial" w:cs="Arial"/>
        </w:rPr>
      </w:pPr>
      <w:r>
        <w:rPr>
          <w:rFonts w:ascii="Arial" w:hAnsi="Arial" w:cs="Arial"/>
        </w:rPr>
        <w:t>5. die Eule                                                                                                              bagoly</w:t>
      </w:r>
    </w:p>
    <w:p w:rsidR="005F67E9" w:rsidRDefault="006D5531">
      <w:pPr>
        <w:rPr>
          <w:rFonts w:ascii="Arial" w:hAnsi="Arial" w:cs="Arial"/>
        </w:rPr>
      </w:pPr>
      <w:r>
        <w:rPr>
          <w:rFonts w:ascii="Arial" w:hAnsi="Arial" w:cs="Arial"/>
        </w:rPr>
        <w:t xml:space="preserve">6. die Krähe </w:t>
      </w:r>
      <w:r>
        <w:rPr>
          <w:rFonts w:ascii="Arial" w:hAnsi="Arial" w:cs="Arial"/>
        </w:rPr>
        <w:t xml:space="preserve">                                                                                                          varjú</w:t>
      </w:r>
    </w:p>
    <w:p w:rsidR="005F67E9" w:rsidRDefault="006D5531">
      <w:pPr>
        <w:rPr>
          <w:rFonts w:ascii="Arial" w:hAnsi="Arial" w:cs="Arial"/>
        </w:rPr>
      </w:pPr>
      <w:r>
        <w:rPr>
          <w:rFonts w:ascii="Arial" w:hAnsi="Arial" w:cs="Arial"/>
        </w:rPr>
        <w:t>7. die Lerche                                                                                                          pacsirta</w:t>
      </w:r>
    </w:p>
    <w:p w:rsidR="005F67E9" w:rsidRDefault="006D5531">
      <w:pPr>
        <w:rPr>
          <w:rFonts w:ascii="Arial" w:hAnsi="Arial" w:cs="Arial"/>
        </w:rPr>
      </w:pPr>
      <w:r>
        <w:rPr>
          <w:rFonts w:ascii="Arial" w:hAnsi="Arial" w:cs="Arial"/>
        </w:rPr>
        <w:t xml:space="preserve">8. die Drossel  </w:t>
      </w:r>
      <w:r>
        <w:rPr>
          <w:rFonts w:ascii="Arial" w:hAnsi="Arial" w:cs="Arial"/>
        </w:rPr>
        <w:t xml:space="preserve">                                                                                                       rigó</w:t>
      </w:r>
    </w:p>
    <w:p w:rsidR="005F67E9" w:rsidRDefault="006D5531">
      <w:pPr>
        <w:rPr>
          <w:rFonts w:ascii="Arial" w:hAnsi="Arial" w:cs="Arial"/>
        </w:rPr>
      </w:pPr>
      <w:r>
        <w:rPr>
          <w:rFonts w:ascii="Arial" w:hAnsi="Arial" w:cs="Arial"/>
        </w:rPr>
        <w:t>9. die Nachtigall                                                                                                     fülemüle</w:t>
      </w:r>
    </w:p>
    <w:p w:rsidR="005F67E9" w:rsidRDefault="006D5531">
      <w:pPr>
        <w:rPr>
          <w:rFonts w:ascii="Arial" w:hAnsi="Arial" w:cs="Arial"/>
        </w:rPr>
      </w:pPr>
      <w:r>
        <w:rPr>
          <w:rFonts w:ascii="Arial" w:hAnsi="Arial" w:cs="Arial"/>
        </w:rPr>
        <w:t xml:space="preserve">10. die Wachtel      </w:t>
      </w:r>
      <w:r>
        <w:rPr>
          <w:rFonts w:ascii="Arial" w:hAnsi="Arial" w:cs="Arial"/>
        </w:rPr>
        <w:t xml:space="preserve">                                                                                                fürj</w:t>
      </w:r>
    </w:p>
    <w:p w:rsidR="005F67E9" w:rsidRDefault="006D5531">
      <w:pPr>
        <w:rPr>
          <w:rFonts w:ascii="Arial" w:hAnsi="Arial" w:cs="Arial"/>
        </w:rPr>
      </w:pPr>
      <w:r>
        <w:rPr>
          <w:rFonts w:ascii="Arial" w:hAnsi="Arial" w:cs="Arial"/>
        </w:rPr>
        <w:t>11. die Wildgans                                                                                                    vadliba</w:t>
      </w:r>
    </w:p>
    <w:p w:rsidR="005F67E9" w:rsidRDefault="006D5531">
      <w:pPr>
        <w:rPr>
          <w:rFonts w:ascii="Arial" w:hAnsi="Arial" w:cs="Arial"/>
        </w:rPr>
      </w:pPr>
      <w:r>
        <w:rPr>
          <w:rFonts w:ascii="Arial" w:hAnsi="Arial" w:cs="Arial"/>
        </w:rPr>
        <w:t>12. die Schwalbe     …………………………</w:t>
      </w:r>
      <w:r>
        <w:rPr>
          <w:rFonts w:ascii="Arial" w:hAnsi="Arial" w:cs="Arial"/>
        </w:rPr>
        <w:t>………………………………………    fecske</w:t>
      </w:r>
    </w:p>
    <w:p w:rsidR="005F67E9" w:rsidRDefault="005F67E9">
      <w:pPr>
        <w:rPr>
          <w:rFonts w:ascii="Arial" w:hAnsi="Arial" w:cs="Arial"/>
        </w:rPr>
      </w:pPr>
    </w:p>
    <w:p w:rsidR="005F67E9" w:rsidRDefault="005F67E9">
      <w:pPr>
        <w:rPr>
          <w:rFonts w:ascii="Arial" w:hAnsi="Arial" w:cs="Arial"/>
        </w:rPr>
      </w:pPr>
    </w:p>
    <w:p w:rsidR="005F67E9" w:rsidRPr="00FF7C38" w:rsidRDefault="006D5531">
      <w:pPr>
        <w:rPr>
          <w:rFonts w:ascii="Arial" w:hAnsi="Arial" w:cs="Arial"/>
          <w:b/>
          <w:sz w:val="24"/>
          <w:szCs w:val="24"/>
        </w:rPr>
      </w:pPr>
      <w:r w:rsidRPr="00FF7C38">
        <w:rPr>
          <w:rFonts w:ascii="Arial" w:hAnsi="Arial" w:cs="Arial"/>
          <w:b/>
          <w:sz w:val="24"/>
          <w:szCs w:val="24"/>
        </w:rPr>
        <w:lastRenderedPageBreak/>
        <w:t>2.</w:t>
      </w:r>
      <w:bookmarkStart w:id="0" w:name="_GoBack"/>
      <w:bookmarkEnd w:id="0"/>
      <w:r w:rsidRPr="00FF7C38">
        <w:rPr>
          <w:rFonts w:ascii="Arial" w:hAnsi="Arial" w:cs="Arial"/>
          <w:b/>
          <w:sz w:val="24"/>
          <w:szCs w:val="24"/>
        </w:rPr>
        <w:t xml:space="preserve"> Wie heißen diese Vögel?</w:t>
      </w:r>
    </w:p>
    <w:p w:rsidR="005F67E9" w:rsidRPr="00FF7C38" w:rsidRDefault="005F67E9">
      <w:pPr>
        <w:rPr>
          <w:rFonts w:ascii="Arial" w:hAnsi="Arial" w:cs="Arial"/>
          <w:b/>
          <w:sz w:val="24"/>
          <w:szCs w:val="24"/>
        </w:rPr>
      </w:pPr>
    </w:p>
    <w:p w:rsidR="005F67E9" w:rsidRDefault="006D5531">
      <w:pPr>
        <w:ind w:right="-233" w:hanging="284"/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2496851" cy="2068473"/>
            <wp:effectExtent l="0" t="0" r="0" b="7977"/>
            <wp:docPr id="13" name="Kép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6851" cy="206847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   </w:t>
      </w:r>
      <w:r>
        <w:rPr>
          <w:rFonts w:ascii="Arial" w:hAnsi="Arial" w:cs="Arial"/>
          <w:noProof/>
        </w:rPr>
        <w:drawing>
          <wp:inline distT="0" distB="0" distL="0" distR="0">
            <wp:extent cx="2913881" cy="2087218"/>
            <wp:effectExtent l="0" t="0" r="769" b="8282"/>
            <wp:docPr id="14" name="Kép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3881" cy="208721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</w:p>
    <w:p w:rsidR="005F67E9" w:rsidRDefault="006D5531">
      <w:pPr>
        <w:ind w:right="-233" w:hanging="284"/>
        <w:jc w:val="center"/>
        <w:rPr>
          <w:rFonts w:ascii="Arial" w:hAnsi="Arial" w:cs="Arial"/>
        </w:rPr>
      </w:pPr>
      <w:r>
        <w:rPr>
          <w:rFonts w:ascii="Arial" w:hAnsi="Arial" w:cs="Arial"/>
        </w:rPr>
        <w:t>DER STORCH                                                                          DIE NACHTIGALL</w:t>
      </w:r>
    </w:p>
    <w:p w:rsidR="005F67E9" w:rsidRDefault="005F67E9">
      <w:pPr>
        <w:ind w:right="-233" w:hanging="284"/>
        <w:rPr>
          <w:rFonts w:ascii="Arial" w:hAnsi="Arial" w:cs="Arial"/>
        </w:rPr>
      </w:pPr>
    </w:p>
    <w:p w:rsidR="005F67E9" w:rsidRDefault="006D5531">
      <w:pPr>
        <w:ind w:right="-233" w:hanging="284"/>
      </w:pPr>
      <w:r>
        <w:rPr>
          <w:rFonts w:ascii="Arial" w:hAnsi="Arial" w:cs="Arial"/>
        </w:rPr>
        <w:t xml:space="preserve">  </w:t>
      </w:r>
      <w:r>
        <w:rPr>
          <w:rFonts w:ascii="Arial" w:hAnsi="Arial" w:cs="Arial"/>
          <w:noProof/>
        </w:rPr>
        <w:drawing>
          <wp:inline distT="0" distB="0" distL="0" distR="0">
            <wp:extent cx="2543705" cy="2055434"/>
            <wp:effectExtent l="0" t="0" r="8995" b="1966"/>
            <wp:docPr id="15" name="Kép 13" descr="Képtalálat a következőre: „bagoly”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10799991" flipV="1">
                      <a:off x="0" y="0"/>
                      <a:ext cx="2543705" cy="205543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  </w:t>
      </w:r>
      <w:r>
        <w:rPr>
          <w:rFonts w:ascii="Arial" w:hAnsi="Arial" w:cs="Arial"/>
          <w:noProof/>
        </w:rPr>
        <w:drawing>
          <wp:inline distT="0" distB="0" distL="0" distR="0">
            <wp:extent cx="2912080" cy="2045558"/>
            <wp:effectExtent l="0" t="0" r="2570" b="0"/>
            <wp:docPr id="16" name="Kép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12080" cy="20455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F67E9" w:rsidRDefault="006D5531">
      <w:pPr>
        <w:ind w:right="-233" w:hanging="284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DIE EULE                                                  </w:t>
      </w:r>
      <w:r>
        <w:rPr>
          <w:rFonts w:ascii="Arial" w:hAnsi="Arial" w:cs="Arial"/>
        </w:rPr>
        <w:t xml:space="preserve">                       DIE WILDGANS</w:t>
      </w:r>
    </w:p>
    <w:p w:rsidR="005F67E9" w:rsidRDefault="005F67E9">
      <w:pPr>
        <w:ind w:right="-233" w:hanging="284"/>
        <w:rPr>
          <w:rFonts w:ascii="Arial" w:hAnsi="Arial" w:cs="Arial"/>
        </w:rPr>
      </w:pPr>
    </w:p>
    <w:p w:rsidR="005F67E9" w:rsidRDefault="006D5531">
      <w:pPr>
        <w:ind w:right="-233" w:hanging="284"/>
      </w:pPr>
      <w:r>
        <w:rPr>
          <w:rFonts w:ascii="Arial" w:hAnsi="Arial" w:cs="Arial"/>
        </w:rPr>
        <w:t>-</w:t>
      </w:r>
      <w:r>
        <w:rPr>
          <w:rFonts w:ascii="Arial" w:hAnsi="Arial" w:cs="Arial"/>
          <w:noProof/>
        </w:rPr>
        <w:drawing>
          <wp:inline distT="0" distB="0" distL="0" distR="0">
            <wp:extent cx="2547024" cy="1845359"/>
            <wp:effectExtent l="0" t="0" r="5676" b="2491"/>
            <wp:docPr id="17" name="Kép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7024" cy="18453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</w:t>
      </w:r>
      <w:r>
        <w:rPr>
          <w:rFonts w:ascii="Arial" w:hAnsi="Arial" w:cs="Arial"/>
          <w:noProof/>
        </w:rPr>
        <w:drawing>
          <wp:inline distT="0" distB="0" distL="0" distR="0">
            <wp:extent cx="2905963" cy="1788776"/>
            <wp:effectExtent l="0" t="0" r="8687" b="1924"/>
            <wp:docPr id="18" name="Kép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05963" cy="17887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F67E9" w:rsidRDefault="006D5531">
      <w:pPr>
        <w:ind w:right="-233" w:hanging="284"/>
        <w:jc w:val="center"/>
        <w:rPr>
          <w:rFonts w:ascii="Arial" w:hAnsi="Arial" w:cs="Arial"/>
        </w:rPr>
      </w:pPr>
      <w:r>
        <w:rPr>
          <w:rFonts w:ascii="Arial" w:hAnsi="Arial" w:cs="Arial"/>
        </w:rPr>
        <w:t>DIE DROSSEL                                                                               DIE WACHTEL</w:t>
      </w:r>
    </w:p>
    <w:p w:rsidR="005F67E9" w:rsidRDefault="006D5531">
      <w:r>
        <w:rPr>
          <w:rFonts w:ascii="Arial" w:hAnsi="Arial" w:cs="Arial"/>
        </w:rPr>
        <w:lastRenderedPageBreak/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2783579" cy="2066635"/>
            <wp:effectExtent l="0" t="0" r="0" b="0"/>
            <wp:docPr id="19" name="Kép 9" descr="Képtalálat a következőre: „darumadár”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3579" cy="206663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</w:t>
      </w:r>
      <w:r>
        <w:rPr>
          <w:rFonts w:ascii="Arial" w:hAnsi="Arial" w:cs="Arial"/>
          <w:noProof/>
        </w:rPr>
        <w:drawing>
          <wp:inline distT="0" distB="0" distL="0" distR="0">
            <wp:extent cx="2551084" cy="2055479"/>
            <wp:effectExtent l="0" t="0" r="1616" b="1921"/>
            <wp:docPr id="20" name="Kép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51084" cy="20554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</w:p>
    <w:p w:rsidR="005F67E9" w:rsidRDefault="006D553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DER KRANICH                                                                 </w:t>
      </w:r>
      <w:r>
        <w:rPr>
          <w:rFonts w:ascii="Arial" w:hAnsi="Arial" w:cs="Arial"/>
        </w:rPr>
        <w:t xml:space="preserve">          DIE SCHWALBE</w:t>
      </w:r>
    </w:p>
    <w:p w:rsidR="005F67E9" w:rsidRDefault="005F67E9">
      <w:pPr>
        <w:rPr>
          <w:rFonts w:ascii="Arial" w:hAnsi="Arial" w:cs="Arial"/>
        </w:rPr>
      </w:pPr>
    </w:p>
    <w:p w:rsidR="005F67E9" w:rsidRDefault="006D5531"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2754501" cy="2060984"/>
            <wp:effectExtent l="0" t="0" r="7749" b="0"/>
            <wp:docPr id="21" name="Kép 12" descr="Képtalálat a következőre: „pacsirta madár”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4501" cy="206098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</w:t>
      </w:r>
      <w:r>
        <w:rPr>
          <w:rFonts w:ascii="Arial" w:hAnsi="Arial" w:cs="Arial"/>
          <w:noProof/>
        </w:rPr>
        <w:drawing>
          <wp:inline distT="0" distB="0" distL="0" distR="0">
            <wp:extent cx="2574081" cy="2085810"/>
            <wp:effectExtent l="0" t="0" r="0" b="0"/>
            <wp:docPr id="22" name="Kép 14" descr="Képtalálat a következőre: „házi veréb”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4081" cy="20858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F67E9" w:rsidRDefault="006D553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DIE LERCHE                                                                       DER SPATZ</w:t>
      </w:r>
    </w:p>
    <w:p w:rsidR="005F67E9" w:rsidRDefault="005F67E9">
      <w:pPr>
        <w:rPr>
          <w:rFonts w:ascii="Arial" w:hAnsi="Arial" w:cs="Arial"/>
        </w:rPr>
      </w:pPr>
    </w:p>
    <w:p w:rsidR="005F67E9" w:rsidRDefault="006D5531">
      <w:r>
        <w:rPr>
          <w:rFonts w:ascii="Arial" w:hAnsi="Arial" w:cs="Arial"/>
          <w:noProof/>
        </w:rPr>
        <w:drawing>
          <wp:inline distT="0" distB="0" distL="0" distR="0">
            <wp:extent cx="2782299" cy="1933343"/>
            <wp:effectExtent l="0" t="0" r="0" b="0"/>
            <wp:docPr id="23" name="Kép 16" descr="Képtalálat a következőre: „kakukk”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2299" cy="19333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</w:t>
      </w:r>
      <w:r>
        <w:rPr>
          <w:rFonts w:ascii="Arial" w:hAnsi="Arial" w:cs="Arial"/>
          <w:noProof/>
        </w:rPr>
        <w:drawing>
          <wp:inline distT="0" distB="0" distL="0" distR="0">
            <wp:extent cx="2674830" cy="1904932"/>
            <wp:effectExtent l="0" t="0" r="0" b="68"/>
            <wp:docPr id="24" name="Kép 15" descr="A varjú dal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4830" cy="19049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F67E9" w:rsidRDefault="006D553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DER KUCKUCK                                                                   DIE KRӒHE</w:t>
      </w:r>
    </w:p>
    <w:p w:rsidR="005F67E9" w:rsidRDefault="005F67E9">
      <w:pPr>
        <w:rPr>
          <w:rFonts w:ascii="Arial" w:hAnsi="Arial" w:cs="Arial"/>
        </w:rPr>
      </w:pPr>
    </w:p>
    <w:p w:rsidR="005F67E9" w:rsidRDefault="005F67E9">
      <w:pPr>
        <w:rPr>
          <w:rFonts w:ascii="Arial" w:hAnsi="Arial" w:cs="Arial"/>
        </w:rPr>
      </w:pPr>
    </w:p>
    <w:sectPr w:rsidR="005F67E9">
      <w:pgSz w:w="12240" w:h="15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5531" w:rsidRDefault="006D5531">
      <w:pPr>
        <w:spacing w:after="0" w:line="240" w:lineRule="auto"/>
      </w:pPr>
      <w:r>
        <w:separator/>
      </w:r>
    </w:p>
  </w:endnote>
  <w:endnote w:type="continuationSeparator" w:id="0">
    <w:p w:rsidR="006D5531" w:rsidRDefault="006D5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5531" w:rsidRDefault="006D553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6D5531" w:rsidRDefault="006D55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6D7002"/>
    <w:multiLevelType w:val="multilevel"/>
    <w:tmpl w:val="9A4CED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6548B9"/>
    <w:multiLevelType w:val="multilevel"/>
    <w:tmpl w:val="353A50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5F67E9"/>
    <w:rsid w:val="005F67E9"/>
    <w:rsid w:val="006D5531"/>
    <w:rsid w:val="00FF7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A7B072-B77E-4F72-9DBE-7FF3A5AE4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hu-HU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pPr>
      <w:suppressAutoHyphens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656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 Nagy</dc:creator>
  <dc:description/>
  <cp:lastModifiedBy>Dani Nagy</cp:lastModifiedBy>
  <cp:revision>2</cp:revision>
  <dcterms:created xsi:type="dcterms:W3CDTF">2017-12-30T17:10:00Z</dcterms:created>
  <dcterms:modified xsi:type="dcterms:W3CDTF">2017-12-30T17:10:00Z</dcterms:modified>
</cp:coreProperties>
</file>